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odttf" ContentType="application/vnd.openxmlformats-officedocument.obfuscatedFont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CB" w:rsidRDefault="00EB0ECB"/>
    <w:p w:rsidR="00C90851" w:rsidRDefault="00C90851" w:rsidP="00C90851">
      <w:pPr>
        <w:jc w:val="center"/>
      </w:pPr>
      <w:r>
        <w:t>School Letterhead/logo</w:t>
      </w:r>
    </w:p>
    <w:p w:rsidR="00C90851" w:rsidRDefault="00C90851" w:rsidP="00C90851">
      <w:pPr>
        <w:jc w:val="center"/>
      </w:pPr>
    </w:p>
    <w:p w:rsidR="00C90851" w:rsidRDefault="00C90851" w:rsidP="00C90851">
      <w:pPr>
        <w:jc w:val="center"/>
      </w:pPr>
      <w:r>
        <w:t>SAMPLE</w:t>
      </w:r>
    </w:p>
    <w:p w:rsidR="00C90851" w:rsidRDefault="00C90851"/>
    <w:p w:rsidR="00C90851" w:rsidRDefault="00C90851">
      <w:r>
        <w:t>Dear parent/guardian,</w:t>
      </w:r>
    </w:p>
    <w:p w:rsidR="00C90851" w:rsidRDefault="00C90851"/>
    <w:p w:rsidR="00C90851" w:rsidRDefault="00C90851">
      <w:r>
        <w:t>RE:  _____STUDENT NAME _________________</w:t>
      </w:r>
    </w:p>
    <w:p w:rsidR="00C90851" w:rsidRDefault="007C67DB">
      <w:r>
        <w:t>An academic assessment/check in has been recommended for your child</w:t>
      </w:r>
      <w:r w:rsidR="00C90851">
        <w:t xml:space="preserve">.  </w:t>
      </w:r>
      <w:r>
        <w:t>One way we do this is to use</w:t>
      </w:r>
      <w:r w:rsidR="00C90851">
        <w:t xml:space="preserve"> a test called the KauffmanTest of Educational Achievement (KTEA-3).  </w:t>
      </w:r>
      <w:r>
        <w:t xml:space="preserve">This test can help identify areas of strength and challenges and whether targeted interventions may be needed to improve learning success for your child. </w:t>
      </w:r>
      <w:r w:rsidR="00DA6A92">
        <w:t>If needed, t</w:t>
      </w:r>
      <w:r w:rsidR="00C90851">
        <w:t xml:space="preserve">his </w:t>
      </w:r>
      <w:r>
        <w:t>t</w:t>
      </w:r>
      <w:r w:rsidR="00DA6A92">
        <w:t>est can</w:t>
      </w:r>
      <w:r w:rsidR="00C90851">
        <w:t xml:space="preserve"> evaluate some or all of the areas listed below: </w:t>
      </w:r>
    </w:p>
    <w:p w:rsidR="00C90851" w:rsidRDefault="00C90851">
      <w:r>
        <w:t>Reading, math, written language and oral language.</w:t>
      </w:r>
    </w:p>
    <w:p w:rsidR="00C90851" w:rsidRDefault="00C90851">
      <w:r>
        <w:t xml:space="preserve">To score the assessment, we use </w:t>
      </w:r>
      <w:r w:rsidR="00DA6A92">
        <w:t xml:space="preserve">either </w:t>
      </w:r>
      <w:r>
        <w:t>an on-line sy</w:t>
      </w:r>
      <w:r w:rsidR="00DA6A92">
        <w:t>stem called Pearson’s Q-Global or we can hand score the test.</w:t>
      </w:r>
      <w:r>
        <w:t xml:space="preserve">  The use of this on-line system may involve the collection and storage of your student’s personal information (initials, birthdate, gender and grade) on secure servers.  </w:t>
      </w:r>
    </w:p>
    <w:p w:rsidR="00C90851" w:rsidRDefault="00C90851">
      <w:r>
        <w:t>Can you please sign and date below to indicate that you have read and understood the above information</w:t>
      </w:r>
      <w:bookmarkStart w:id="0" w:name="_GoBack"/>
      <w:bookmarkEnd w:id="0"/>
      <w:r w:rsidR="00660E1F">
        <w:t xml:space="preserve">.  Thank you for returning this </w:t>
      </w:r>
      <w:r w:rsidR="007C67DB">
        <w:t>consent form</w:t>
      </w:r>
      <w:r w:rsidR="00660E1F">
        <w:t xml:space="preserve"> to your student’s teacher</w:t>
      </w:r>
      <w:r>
        <w:t>.</w:t>
      </w:r>
    </w:p>
    <w:p w:rsidR="00C90851" w:rsidRDefault="00C90851"/>
    <w:p w:rsidR="00C90851" w:rsidRDefault="00C90851">
      <w:r>
        <w:t>I consent to the assessment as noted above.</w:t>
      </w:r>
    </w:p>
    <w:p w:rsidR="00C90851" w:rsidRDefault="00C90851"/>
    <w:p w:rsidR="00C90851" w:rsidRDefault="00C90851">
      <w:r>
        <w:t>___________________________________________      ______________________</w:t>
      </w:r>
    </w:p>
    <w:p w:rsidR="00C90851" w:rsidRDefault="00C90851">
      <w:r>
        <w:t>Signature or Parent/Legal Guardian</w:t>
      </w:r>
      <w:r>
        <w:tab/>
      </w:r>
      <w:r>
        <w:tab/>
      </w:r>
      <w:r>
        <w:tab/>
        <w:t>Date</w:t>
      </w:r>
    </w:p>
    <w:sectPr w:rsidR="00C90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91D4FA-6040-4AF9-B71B-3267EAAC6E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699D14B-9670-4DB0-BB83-3C546CF00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51"/>
    <w:rsid w:val="002B295A"/>
    <w:rsid w:val="00660E1F"/>
    <w:rsid w:val="007C67DB"/>
    <w:rsid w:val="00A97DAA"/>
    <w:rsid w:val="00C90851"/>
    <w:rsid w:val="00DA6A92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ED FORMS" ma:contentTypeID="0x010100B6C5CE3756A98D4DB983A38E4D42328900BDB748509BB4C049B008D6AA13DA7A9E" ma:contentTypeVersion="12" ma:contentTypeDescription="" ma:contentTypeScope="" ma:versionID="158e6182ae2c97a55442caa748e283b4">
  <xsd:schema xmlns:xsd="http://www.w3.org/2001/XMLSchema" xmlns:p="http://schemas.microsoft.com/office/2006/metadata/properties" xmlns:ns2="3115ec04-dcf1-4a3b-b1bb-a9a5d2ab57ec" targetNamespace="http://schemas.microsoft.com/office/2006/metadata/properties" ma:root="true" ma:fieldsID="f5bb2c90357bf48d7ed3f68d5d41ea94" ns2:_="">
    <xsd:import namespace="3115ec04-dcf1-4a3b-b1bb-a9a5d2ab57ec"/>
    <xsd:element name="properties">
      <xsd:complexType>
        <xsd:sequence>
          <xsd:element name="documentManagement">
            <xsd:complexType>
              <xsd:all>
                <xsd:element ref="ns2:If" minOccurs="0"/>
                <xsd:element ref="ns2:Show" minOccurs="0"/>
                <xsd:element ref="ns2:Notes1" minOccurs="0"/>
                <xsd:element ref="ns2:Consideration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115ec04-dcf1-4a3b-b1bb-a9a5d2ab57ec" elementFormDefault="qualified">
    <xsd:import namespace="http://schemas.microsoft.com/office/2006/documentManagement/types"/>
    <xsd:element name="If" ma:index="2" nillable="true" ma:displayName="If" ma:default="SPED" ma:format="Dropdown" ma:internalName="If">
      <xsd:simpleType>
        <xsd:restriction base="dms:Choice">
          <xsd:enumeration value="ASD Information"/>
          <xsd:enumeration value="Assessment Centre Documents"/>
          <xsd:enumeration value="BCeSIS"/>
          <xsd:enumeration value="Behaviour"/>
          <xsd:enumeration value="DHH"/>
          <xsd:enumeration value="District Safety Planning"/>
          <xsd:enumeration value="Fast ForWord"/>
          <xsd:enumeration value="Gifted"/>
          <xsd:enumeration value="IEP Planning"/>
          <xsd:enumeration value="MyEd"/>
          <xsd:enumeration value="PBS"/>
          <xsd:enumeration value="School Base Team Information"/>
          <xsd:enumeration value="Special Education Technology"/>
          <xsd:enumeration value="SPED"/>
          <xsd:enumeration value="Transition Planning"/>
          <xsd:enumeration value="Transportation Information"/>
          <xsd:enumeration value="VI"/>
        </xsd:restriction>
      </xsd:simpleType>
    </xsd:element>
    <xsd:element name="Show" ma:index="3" nillable="true" ma:displayName="Show" ma:default="0" ma:internalName="Show">
      <xsd:simpleType>
        <xsd:restriction base="dms:Boolean"/>
      </xsd:simpleType>
    </xsd:element>
    <xsd:element name="Notes1" ma:index="10" nillable="true" ma:displayName="Notes" ma:internalName="Notes1">
      <xsd:simpleType>
        <xsd:restriction base="dms:Note"/>
      </xsd:simpleType>
    </xsd:element>
    <xsd:element name="Considerations" ma:index="11" nillable="true" ma:displayName="IL Category" ma:default="A Form" ma:format="Dropdown" ma:internalName="Considerations">
      <xsd:simpleType>
        <xsd:restriction base="dms:Choice">
          <xsd:enumeration value="A Form"/>
          <xsd:enumeration value="Current Level of Performance"/>
          <xsd:enumeration value="Resources"/>
          <xsd:enumeration value="Supplemental Assessment Tool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onsiderations xmlns="3115ec04-dcf1-4a3b-b1bb-a9a5d2ab57ec">A Form</Considerations>
    <If xmlns="3115ec04-dcf1-4a3b-b1bb-a9a5d2ab57ec">School Base Team Information</If>
    <Show xmlns="3115ec04-dcf1-4a3b-b1bb-a9a5d2ab57ec">true</Show>
    <Notes1 xmlns="3115ec04-dcf1-4a3b-b1bb-a9a5d2ab57ec">&lt;div&gt;&lt;/div&gt;</Notes1>
  </documentManagement>
</p:properties>
</file>

<file path=customXml/itemProps1.xml><?xml version="1.0" encoding="utf-8"?>
<ds:datastoreItem xmlns:ds="http://schemas.openxmlformats.org/officeDocument/2006/customXml" ds:itemID="{50A4E592-1AF3-43ED-96D3-84A53DB02E70}"/>
</file>

<file path=customXml/itemProps2.xml><?xml version="1.0" encoding="utf-8"?>
<ds:datastoreItem xmlns:ds="http://schemas.openxmlformats.org/officeDocument/2006/customXml" ds:itemID="{D59A8F34-49A3-4EF6-B5E4-5A23FF48CCDB}"/>
</file>

<file path=customXml/itemProps3.xml><?xml version="1.0" encoding="utf-8"?>
<ds:datastoreItem xmlns:ds="http://schemas.openxmlformats.org/officeDocument/2006/customXml" ds:itemID="{CB27FEEE-8C0E-4140-A1D1-EA48AEB222FB}"/>
</file>

<file path=customXml/itemProps4.xml><?xml version="1.0" encoding="utf-8"?>
<ds:datastoreItem xmlns:ds="http://schemas.openxmlformats.org/officeDocument/2006/customXml" ds:itemID="{0973D944-F607-4326-A814-17C9CD18544D}"/>
</file>

<file path=docProps/app.xml><?xml version="1.0" encoding="utf-8"?>
<Properties xmlns="http://schemas.openxmlformats.org/officeDocument/2006/extended-properties" xmlns:vt="http://schemas.openxmlformats.org/officeDocument/2006/docPropsVTypes">
  <Template>5FCD5C8.dotm</Template>
  <TotalTime>1</TotalTime>
  <Pages>1</Pages>
  <Words>173</Words>
  <Characters>990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KTEA Sample Letter</dc:title>
  <dc:creator>Scalapino, Lisa</dc:creator>
  <cp:lastModifiedBy>Dyck, Sandra</cp:lastModifiedBy>
  <cp:revision>2</cp:revision>
  <dcterms:created xsi:type="dcterms:W3CDTF">2017-12-20T16:12:00Z</dcterms:created>
  <dcterms:modified xsi:type="dcterms:W3CDTF">2017-12-20T16:12:00Z</dcterms:modified>
  <cp:contentType>SPED FORMS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0x010100B6C5CE3756A98D4DB983A38E4D42328900BDB748509BB4C049B008D6AA13DA7A9E</vt:lpwstr>
  </property>
</Properties>
</file>